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E8D" w:rsidRPr="00430D2A" w:rsidRDefault="00D239AD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คู่มือสำหรับประชาชน</w:t>
      </w:r>
      <w:r w:rsidR="001B1C8D"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 xml:space="preserve">: </w:t>
      </w:r>
      <w:r w:rsidR="00C81DB8" w:rsidRPr="00430D2A">
        <w:rPr>
          <w:rFonts w:ascii="TH SarabunIT๙" w:hAnsi="TH SarabunIT๙" w:cs="TH SarabunIT๙"/>
          <w:b/>
          <w:bCs/>
          <w:noProof/>
          <w:sz w:val="32"/>
          <w:szCs w:val="32"/>
          <w:cs/>
          <w:lang w:bidi="th-TH"/>
        </w:rPr>
        <w:t>การแจ้งถมดิน</w:t>
      </w:r>
      <w:r w:rsidR="0029237A"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 xml:space="preserve">           </w:t>
      </w:r>
    </w:p>
    <w:p w:rsidR="00D239AD" w:rsidRPr="00430D2A" w:rsidRDefault="00D239AD" w:rsidP="00D239A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30D2A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 w:rsidR="002B2D62" w:rsidRPr="00430D2A">
        <w:rPr>
          <w:rFonts w:ascii="TH SarabunIT๙" w:hAnsi="TH SarabunIT๙" w:cs="TH SarabunIT๙"/>
          <w:sz w:val="32"/>
          <w:szCs w:val="32"/>
          <w:cs/>
          <w:lang w:bidi="th-TH"/>
        </w:rPr>
        <w:t>ที่รับผิดชอบ</w:t>
      </w:r>
      <w:r w:rsidRPr="00430D2A">
        <w:rPr>
          <w:rFonts w:ascii="TH SarabunIT๙" w:hAnsi="TH SarabunIT๙" w:cs="TH SarabunIT๙"/>
          <w:sz w:val="32"/>
          <w:szCs w:val="32"/>
          <w:lang w:bidi="th-TH"/>
        </w:rPr>
        <w:t>:</w:t>
      </w:r>
      <w:r w:rsidR="00430D2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องค์การบริหารส่วนตำบลเมืองก๋าย</w:t>
      </w:r>
      <w:r w:rsidR="00430D2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อำเภอแม่แตง</w:t>
      </w:r>
      <w:r w:rsidR="00430D2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จังหวัดเชียงใหม่</w:t>
      </w:r>
    </w:p>
    <w:p w:rsidR="00D239AD" w:rsidRPr="00430D2A" w:rsidRDefault="00C3045F" w:rsidP="00D239AD">
      <w:pPr>
        <w:spacing w:after="0" w:line="240" w:lineRule="auto"/>
        <w:rPr>
          <w:rFonts w:ascii="TH SarabunIT๙" w:hAnsi="TH SarabunIT๙" w:cs="TH SarabunIT๙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sz w:val="32"/>
          <w:szCs w:val="32"/>
          <w:cs/>
          <w:lang w:bidi="th-TH"/>
        </w:rPr>
        <w:t>กระทรวง</w:t>
      </w:r>
      <w:r w:rsidRPr="00430D2A">
        <w:rPr>
          <w:rFonts w:ascii="TH SarabunIT๙" w:hAnsi="TH SarabunIT๙" w:cs="TH SarabunIT๙"/>
          <w:sz w:val="32"/>
          <w:szCs w:val="32"/>
          <w:lang w:bidi="th-TH"/>
        </w:rPr>
        <w:t>:</w:t>
      </w:r>
      <w:r w:rsidR="00430D2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กระทรวงมหาดไทย</w:t>
      </w:r>
    </w:p>
    <w:p w:rsidR="003F4A0D" w:rsidRPr="00430D2A" w:rsidRDefault="00D715AC" w:rsidP="00D239AD">
      <w:pPr>
        <w:spacing w:after="0" w:line="240" w:lineRule="auto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>
        <w:rPr>
          <w:rFonts w:ascii="TH SarabunIT๙" w:hAnsi="TH SarabunIT๙" w:cs="TH SarabunIT๙"/>
          <w:noProof/>
          <w:color w:val="0D0D0D" w:themeColor="text1" w:themeTint="F2"/>
          <w:sz w:val="32"/>
          <w:szCs w:val="32"/>
          <w:lang w:bidi="th-TH"/>
        </w:rPr>
        <w:pict>
          <v:line id="Straight Connector 2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color="black [3200]" strokeweight="1pt">
            <v:stroke joinstyle="miter"/>
          </v:line>
        </w:pict>
      </w:r>
    </w:p>
    <w:p w:rsidR="002B2D62" w:rsidRPr="00430D2A" w:rsidRDefault="00132E1B" w:rsidP="00D239AD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ชื่อกระบวนงาน</w:t>
      </w:r>
      <w:r w:rsidRPr="00430D2A">
        <w:rPr>
          <w:rFonts w:ascii="TH SarabunIT๙" w:hAnsi="TH SarabunIT๙" w:cs="TH SarabunIT๙"/>
          <w:color w:val="0D0D0D" w:themeColor="text1" w:themeTint="F2"/>
          <w:sz w:val="32"/>
          <w:szCs w:val="32"/>
          <w:lang w:bidi="th-TH"/>
        </w:rPr>
        <w:t>:</w:t>
      </w:r>
      <w:r w:rsidR="00C81DB8"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การแจ้งถมดิน</w:t>
      </w:r>
    </w:p>
    <w:p w:rsidR="00132E1B" w:rsidRPr="00430D2A" w:rsidRDefault="00600A25" w:rsidP="00600A25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หน่วยงานเจ้าของกระบวนงาน</w:t>
      </w:r>
      <w:r w:rsidR="00C81DB8"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:</w:t>
      </w:r>
      <w:r w:rsidR="00C81DB8"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องค์การบริหารส่วนตำบลเมืองก๋าย</w:t>
      </w:r>
      <w:r w:rsidR="00735D57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อำเภอแม่แตง</w:t>
      </w:r>
      <w:r w:rsidR="00735D57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จังหวัดเชียงใหม่</w:t>
      </w:r>
    </w:p>
    <w:p w:rsidR="00132E1B" w:rsidRPr="00430D2A" w:rsidRDefault="00132E1B" w:rsidP="00132E1B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ประเภทของงานบริการ</w:t>
      </w:r>
      <w:r w:rsidR="00C81DB8"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:</w:t>
      </w:r>
      <w:r w:rsidR="00C81DB8"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="00735D57">
        <w:rPr>
          <w:rFonts w:ascii="TH SarabunIT๙" w:hAnsi="TH SarabunIT๙" w:cs="TH SarabunIT๙"/>
          <w:noProof/>
          <w:sz w:val="32"/>
          <w:szCs w:val="32"/>
        </w:rPr>
        <w:t xml:space="preserve">                         </w:t>
      </w:r>
      <w:r w:rsidR="00C81DB8" w:rsidRPr="00430D2A">
        <w:rPr>
          <w:rFonts w:ascii="TH SarabunIT๙" w:hAnsi="TH SarabunIT๙" w:cs="TH SarabunIT๙"/>
          <w:noProof/>
          <w:sz w:val="32"/>
          <w:szCs w:val="32"/>
        </w:rPr>
        <w:t>(</w:t>
      </w:r>
      <w:r w:rsidR="00C81DB8"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="00C81DB8" w:rsidRPr="00430D2A">
        <w:rPr>
          <w:rFonts w:ascii="TH SarabunIT๙" w:hAnsi="TH SarabunIT๙" w:cs="TH SarabunIT๙"/>
          <w:noProof/>
          <w:sz w:val="32"/>
          <w:szCs w:val="32"/>
        </w:rPr>
        <w:t>)</w:t>
      </w: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ab/>
      </w:r>
    </w:p>
    <w:p w:rsidR="00132E1B" w:rsidRPr="00430D2A" w:rsidRDefault="00132E1B" w:rsidP="00132E1B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หมวดหมู่ของงานบริการ</w:t>
      </w:r>
      <w:r w:rsidR="00C81DB8"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:</w:t>
      </w:r>
      <w:r w:rsidR="00C81DB8"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รับแจ้ง</w:t>
      </w: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ab/>
      </w:r>
    </w:p>
    <w:p w:rsidR="00132E1B" w:rsidRPr="00430D2A" w:rsidRDefault="00C77AEA" w:rsidP="00600A25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="00C81DB8" w:rsidRPr="00430D2A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639"/>
      </w:tblGrid>
      <w:tr w:rsidR="0087182F" w:rsidRPr="00430D2A" w:rsidTr="008C1396">
        <w:tc>
          <w:tcPr>
            <w:tcW w:w="675" w:type="dxa"/>
          </w:tcPr>
          <w:p w:rsidR="00394708" w:rsidRPr="00430D2A" w:rsidRDefault="00394708" w:rsidP="008C1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30D2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08" w:rsidRPr="00430D2A" w:rsidRDefault="00394708" w:rsidP="008C1396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พ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ร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บ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 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การขุดดินและถมดิน</w:t>
            </w:r>
            <w:r w:rsidR="00430D2A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พ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ศ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</w:t>
            </w:r>
            <w:r w:rsidRPr="00430D2A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2543</w:t>
            </w:r>
          </w:p>
        </w:tc>
      </w:tr>
    </w:tbl>
    <w:p w:rsidR="00760D0B" w:rsidRPr="00430D2A" w:rsidRDefault="00760D0B" w:rsidP="00430D2A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77AEA" w:rsidRPr="00430D2A" w:rsidRDefault="00C77AEA" w:rsidP="00C77AEA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ช่องทางการให้บริการ</w:t>
      </w: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639"/>
      </w:tblGrid>
      <w:tr w:rsidR="00094F82" w:rsidRPr="00430D2A" w:rsidTr="009B7715">
        <w:tc>
          <w:tcPr>
            <w:tcW w:w="675" w:type="dxa"/>
          </w:tcPr>
          <w:p w:rsidR="00094F82" w:rsidRPr="00430D2A" w:rsidRDefault="00094F82" w:rsidP="008C1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5223AF" w:rsidRPr="00430D2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430D2A" w:rsidRDefault="00A13B6C" w:rsidP="008C1396">
            <w:pPr>
              <w:rPr>
                <w:rFonts w:ascii="TH SarabunIT๙" w:hAnsi="TH SarabunIT๙" w:cs="TH SarabunIT๙"/>
                <w:i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  <w:cs/>
                <w:lang w:bidi="th-TH"/>
              </w:rPr>
              <w:t>สถานที่ให้บริการ</w:t>
            </w:r>
            <w:r w:rsidR="00094F82"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องค์การบริหารส่วนตำบลเมืองก๋ายอำเภอแม่แตงจังหวัดเชียงใหม่</w:t>
            </w:r>
          </w:p>
          <w:p w:rsidR="00094F82" w:rsidRPr="00430D2A" w:rsidRDefault="00094F82" w:rsidP="008C1396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 xml:space="preserve">โทร </w:t>
            </w:r>
            <w:r w:rsidRPr="00430D2A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0-5331-7398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/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ติดต่อด้วยตนเอง</w:t>
            </w:r>
            <w:r w:rsidR="00735D57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ณ</w:t>
            </w:r>
            <w:r w:rsidR="00735D57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หน่วยงาน</w:t>
            </w:r>
          </w:p>
          <w:p w:rsidR="00430D2A" w:rsidRDefault="00A13B6C" w:rsidP="009B7715">
            <w:pPr>
              <w:rPr>
                <w:rFonts w:ascii="TH SarabunIT๙" w:hAnsi="TH SarabunIT๙" w:cs="TH SarabunIT๙"/>
                <w:i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  <w:cs/>
                <w:lang w:bidi="th-TH"/>
              </w:rPr>
              <w:t xml:space="preserve">ระยะเวลาเปิดให้บริการ </w:t>
            </w:r>
            <w:r w:rsidR="00094F82"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 xml:space="preserve">เปิดให้บริการวันจันทร์ถึงวันศุกร์ </w:t>
            </w:r>
            <w:r w:rsidR="00094F82"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(</w:t>
            </w:r>
            <w:r w:rsidR="00094F82"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ยกเว้นวันหยุดที่ทางราชการกำหนด</w:t>
            </w:r>
            <w:r w:rsidR="00094F82"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) </w:t>
            </w:r>
          </w:p>
          <w:p w:rsidR="00313D38" w:rsidRPr="00430D2A" w:rsidRDefault="00094F82" w:rsidP="009B7715">
            <w:pPr>
              <w:rPr>
                <w:rFonts w:ascii="TH SarabunIT๙" w:hAnsi="TH SarabunIT๙" w:cs="TH SarabunIT๙"/>
                <w:i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 xml:space="preserve">ตั้งแต่เวลา </w:t>
            </w:r>
            <w:r w:rsidRPr="00430D2A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น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 (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มีพักเที่ยง</w:t>
            </w:r>
            <w:r w:rsidRPr="00430D2A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)</w:t>
            </w:r>
          </w:p>
        </w:tc>
      </w:tr>
    </w:tbl>
    <w:p w:rsidR="008E2900" w:rsidRPr="00430D2A" w:rsidRDefault="008E2900" w:rsidP="008E2900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18441F" w:rsidRPr="00430D2A" w:rsidRDefault="00575FAF" w:rsidP="00D239AD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430D2A" w:rsidRDefault="00575FAF" w:rsidP="00575FAF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430D2A">
        <w:rPr>
          <w:rFonts w:ascii="TH SarabunIT๙" w:hAnsi="TH SarabunIT๙" w:cs="TH SarabunIT๙"/>
          <w:noProof/>
          <w:sz w:val="32"/>
          <w:szCs w:val="32"/>
        </w:rPr>
        <w:t>1.</w:t>
      </w:r>
      <w:r w:rsidR="00430D2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การถมดินที่ต้องแจ้งต่อเจ้าพนักงานท้องถิ่นจะต้องมีองค์ประกอบที่ครบถ้วนดังนี้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  <w:t xml:space="preserve">         1.1</w:t>
      </w:r>
      <w:r w:rsidR="00430D2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ดำเนินการถมดินนั้นจะต้องเป็นการดำเนินการในท้องที่ที่พระราชบัญญัติการขุดดินและถมดินใช้บังคับได้แก่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1)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เทศบาล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2)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กรุงเทพมหานคร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3)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เมืองพัทยา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4)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งค์กรปกครองส่วนท้องถิ่นอื่นตามที่มีกฎหมายโดยเฉพาะจัดตั้งขึ้นซึ่งรัฐมนตรีประกาศกำหนดในราชกิจจานุเบกษา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5)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บริเวณที่มีพระราชกฤษฎีกาให้ใช้บังคับกฎหมายว่าด้วยการควบคุมอาคาร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6)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เขตผังเมืองรวมตามกฎหมายว่าด้วยการผังเมือง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  <w:t xml:space="preserve">              7)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ท้องที่ซึ่งรัฐมนตรีประกาศกำหนดให้ใช้บังคับพระราชบัญญัติการขุดดินและถมดิน </w:t>
      </w:r>
      <w:r w:rsidRPr="00430D2A">
        <w:rPr>
          <w:rFonts w:ascii="TH SarabunIT๙" w:hAnsi="TH SarabunIT๙" w:cs="TH SarabunIT๙"/>
          <w:noProof/>
          <w:sz w:val="32"/>
          <w:szCs w:val="32"/>
        </w:rPr>
        <w:t>(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ใช้กับกรณีองค์การบริหารส่วนท้องถิ่นซึ่งไม่อยู่ในเขตควบคุมอาคารและไม่อยู่ในเขตผังเมืองรวม</w:t>
      </w:r>
      <w:r w:rsidRPr="00430D2A">
        <w:rPr>
          <w:rFonts w:ascii="TH SarabunIT๙" w:hAnsi="TH SarabunIT๙" w:cs="TH SarabunIT๙"/>
          <w:noProof/>
          <w:sz w:val="32"/>
          <w:szCs w:val="32"/>
        </w:rPr>
        <w:t>)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  <w:t xml:space="preserve">         1.2</w:t>
      </w:r>
      <w:r w:rsidR="00430D2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การดำเนินการถมดินเข้าลักษณะตามมาตรา </w:t>
      </w:r>
      <w:r w:rsidRPr="00430D2A">
        <w:rPr>
          <w:rFonts w:ascii="TH SarabunIT๙" w:hAnsi="TH SarabunIT๙" w:cs="TH SarabunIT๙"/>
          <w:noProof/>
          <w:sz w:val="32"/>
          <w:szCs w:val="32"/>
        </w:rPr>
        <w:t xml:space="preserve">26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แห่งพระราชบัญญัติการขุดดินและถมดินคือประสงค์จะทำการถมดินโดยมีความสูงของเนินดินเกินกว่าระดับที่ดินต่างเจ้าของที่อยู่ข้างเคียงและมีพื้นที่เกิน </w:t>
      </w:r>
      <w:r w:rsidRPr="00430D2A">
        <w:rPr>
          <w:rFonts w:ascii="TH SarabunIT๙" w:hAnsi="TH SarabunIT๙" w:cs="TH SarabunIT๙"/>
          <w:noProof/>
          <w:sz w:val="32"/>
          <w:szCs w:val="32"/>
        </w:rPr>
        <w:t xml:space="preserve">2,000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ตารางเมตรหรือมีพื้นที่เกินกว่าที่เจ้าพนักงานท้องถิ่นประกาศกำหนดซึ่งการประกาศของเจ้าพนักงานท้องถิ่นจะต้องไม่เป็นการขัดหรือแย้งกับพระราชบัญญัติการขุดดินและถมดิน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  <w:t xml:space="preserve">     2.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การพิจารณารับแจ้งการถมดิน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เจ้าพนักงานท้องถิ่นต้องออกใบรับแจ้งตามแบบที่เจ้าพนักงานท้องถิ่นกำหนดเพื่อเป็นหลักฐานการแจ้งภายใน </w:t>
      </w:r>
      <w:r w:rsidRPr="00430D2A">
        <w:rPr>
          <w:rFonts w:ascii="TH SarabunIT๙" w:hAnsi="TH SarabunIT๙" w:cs="TH SarabunIT๙"/>
          <w:noProof/>
          <w:sz w:val="32"/>
          <w:szCs w:val="32"/>
        </w:rPr>
        <w:t>7</w:t>
      </w:r>
      <w:r w:rsidR="00430D2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วัน</w:t>
      </w:r>
      <w:r w:rsidR="00430D2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นับแต่วันที่ได้รับแจ้งถ้าการแจ้งเป็นไปโดยไม่ถูกต้องให้เจ้าพนักงานท้องถิ่นแจ้งให้แก้ไขให้ถูกต้องภายใน </w:t>
      </w:r>
    </w:p>
    <w:p w:rsidR="00430D2A" w:rsidRDefault="00575FAF" w:rsidP="00575FAF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noProof/>
          <w:sz w:val="32"/>
          <w:szCs w:val="32"/>
        </w:rPr>
        <w:t>7</w:t>
      </w:r>
      <w:r w:rsidR="00430D2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วัน</w:t>
      </w:r>
      <w:r w:rsidR="00430D2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นับแต่วันที่มีการแจ้งถ้าผู้แจ้งไม่แก้ไขให้ถูกต้องภายใน </w:t>
      </w:r>
      <w:r w:rsidRPr="00430D2A">
        <w:rPr>
          <w:rFonts w:ascii="TH SarabunIT๙" w:hAnsi="TH SarabunIT๙" w:cs="TH SarabunIT๙"/>
          <w:noProof/>
          <w:sz w:val="32"/>
          <w:szCs w:val="32"/>
        </w:rPr>
        <w:t>7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วันนับแต่วันที่ผู้แจ้งได้รับแจ้งให้แก้ไขให้เจ้าพนักงานท้องถิ่นมีอำนาจออกคำสั่งให้การแจ้งเป็นอันสิ้นผลกรณีถ้าผู้แจ้งได้แก้ไขให้ถูกต้องภายในเวลา</w:t>
      </w:r>
    </w:p>
    <w:p w:rsidR="008E2900" w:rsidRPr="00430D2A" w:rsidRDefault="00575FAF" w:rsidP="00575FAF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lastRenderedPageBreak/>
        <w:t xml:space="preserve">ที่กำหนดให้เจ้าพนักงานท้องถิ่นออกใบรับแจ้งให้แก่ผู้แจ้งภายใน </w:t>
      </w:r>
      <w:r w:rsidRPr="00430D2A">
        <w:rPr>
          <w:rFonts w:ascii="TH SarabunIT๙" w:hAnsi="TH SarabunIT๙" w:cs="TH SarabunIT๙"/>
          <w:noProof/>
          <w:sz w:val="32"/>
          <w:szCs w:val="32"/>
        </w:rPr>
        <w:t>3</w:t>
      </w:r>
      <w:r w:rsidRPr="00430D2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วันนับแต่วันที่ได้รับแจ้งที่ถูกต้อง</w:t>
      </w:r>
      <w:r w:rsidRPr="00430D2A">
        <w:rPr>
          <w:rFonts w:ascii="TH SarabunIT๙" w:hAnsi="TH SarabunIT๙" w:cs="TH SarabunIT๙"/>
          <w:noProof/>
          <w:sz w:val="32"/>
          <w:szCs w:val="32"/>
        </w:rPr>
        <w:br/>
      </w:r>
    </w:p>
    <w:p w:rsidR="0065175D" w:rsidRPr="00430D2A" w:rsidRDefault="0065175D" w:rsidP="0065175D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Style w:val="a4"/>
        <w:tblW w:w="10031" w:type="dxa"/>
        <w:tblLayout w:type="fixed"/>
        <w:tblLook w:val="04A0"/>
      </w:tblPr>
      <w:tblGrid>
        <w:gridCol w:w="392"/>
        <w:gridCol w:w="1843"/>
        <w:gridCol w:w="2551"/>
        <w:gridCol w:w="1134"/>
        <w:gridCol w:w="1985"/>
        <w:gridCol w:w="2126"/>
      </w:tblGrid>
      <w:tr w:rsidR="00430D2A" w:rsidRPr="00430D2A" w:rsidTr="00430D2A">
        <w:trPr>
          <w:tblHeader/>
        </w:trPr>
        <w:tc>
          <w:tcPr>
            <w:tcW w:w="392" w:type="dxa"/>
            <w:vAlign w:val="center"/>
          </w:tcPr>
          <w:p w:rsidR="00313D38" w:rsidRPr="00430D2A" w:rsidRDefault="00313D38" w:rsidP="0098687F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843" w:type="dxa"/>
            <w:vAlign w:val="center"/>
          </w:tcPr>
          <w:p w:rsidR="00313D38" w:rsidRPr="00430D2A" w:rsidRDefault="00313D38" w:rsidP="0098687F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ประเภทขั้นตอน</w:t>
            </w:r>
          </w:p>
        </w:tc>
        <w:tc>
          <w:tcPr>
            <w:tcW w:w="2551" w:type="dxa"/>
            <w:vAlign w:val="center"/>
          </w:tcPr>
          <w:p w:rsidR="00313D38" w:rsidRPr="00430D2A" w:rsidRDefault="00313D38" w:rsidP="0098687F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รายละเอียดของขั้นตอนการบริการ</w:t>
            </w:r>
          </w:p>
        </w:tc>
        <w:tc>
          <w:tcPr>
            <w:tcW w:w="1134" w:type="dxa"/>
            <w:vAlign w:val="center"/>
          </w:tcPr>
          <w:p w:rsidR="00313D38" w:rsidRPr="00430D2A" w:rsidRDefault="00313D38" w:rsidP="00600A2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ระยะเวลาให้บริการ</w:t>
            </w:r>
          </w:p>
        </w:tc>
        <w:tc>
          <w:tcPr>
            <w:tcW w:w="1985" w:type="dxa"/>
          </w:tcPr>
          <w:p w:rsidR="00313D38" w:rsidRPr="00430D2A" w:rsidRDefault="00430D2A" w:rsidP="00600A2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ส่วนงาน/</w:t>
            </w:r>
            <w:r w:rsidR="00313D38"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 xml:space="preserve">หน่วยงานที่รับผิดชอบ </w:t>
            </w:r>
          </w:p>
        </w:tc>
        <w:tc>
          <w:tcPr>
            <w:tcW w:w="2126" w:type="dxa"/>
          </w:tcPr>
          <w:p w:rsidR="00313D38" w:rsidRPr="00430D2A" w:rsidRDefault="00313D38" w:rsidP="00AA773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430D2A" w:rsidRPr="00430D2A" w:rsidTr="00430D2A">
        <w:tc>
          <w:tcPr>
            <w:tcW w:w="392" w:type="dxa"/>
          </w:tcPr>
          <w:p w:rsidR="00313D38" w:rsidRPr="00430D2A" w:rsidRDefault="00313D38" w:rsidP="00430D2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:rsidR="00313D38" w:rsidRPr="00430D2A" w:rsidRDefault="009B68CC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การตรวจสอบเอกสาร</w:t>
            </w:r>
          </w:p>
          <w:p w:rsidR="00313D38" w:rsidRPr="00430D2A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430D2A" w:rsidRDefault="00313D38" w:rsidP="00313D38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ผู้แจ้งยื่นเอกสารแจ้งการ</w:t>
            </w:r>
          </w:p>
          <w:p w:rsidR="00430D2A" w:rsidRDefault="00313D38" w:rsidP="00313D38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ถมดินตามที่กำหนดให้</w:t>
            </w:r>
          </w:p>
          <w:p w:rsidR="00313D38" w:rsidRPr="00430D2A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เจ้</w:t>
            </w:r>
            <w:r w:rsid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าพนักงานท้องถิ่นดำเนินการตรวจสอ</w:t>
            </w:r>
            <w:r w:rsidR="00430D2A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>บ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ข้อมูล</w:t>
            </w:r>
          </w:p>
        </w:tc>
        <w:tc>
          <w:tcPr>
            <w:tcW w:w="1134" w:type="dxa"/>
          </w:tcPr>
          <w:p w:rsidR="00313D38" w:rsidRPr="00430D2A" w:rsidRDefault="00313D38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วัน</w:t>
            </w:r>
          </w:p>
        </w:tc>
        <w:tc>
          <w:tcPr>
            <w:tcW w:w="1985" w:type="dxa"/>
          </w:tcPr>
          <w:p w:rsidR="00430D2A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องค์การบริหาร</w:t>
            </w:r>
          </w:p>
          <w:p w:rsidR="00430D2A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ส่วนตำบลเมืองก๋ายอำเภอแม่แตง</w:t>
            </w:r>
          </w:p>
          <w:p w:rsidR="00313D38" w:rsidRPr="00430D2A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จังหวัดเชียงใหม่</w:t>
            </w:r>
          </w:p>
        </w:tc>
        <w:tc>
          <w:tcPr>
            <w:tcW w:w="2126" w:type="dxa"/>
          </w:tcPr>
          <w:p w:rsidR="00430D2A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ส่วนโยธา</w:t>
            </w:r>
            <w:r w:rsidR="00430D2A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องค์การบริหารส่วนตำบลเมืองก๋าย</w:t>
            </w:r>
          </w:p>
          <w:p w:rsidR="00313D38" w:rsidRPr="00430D2A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โทร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0-5331-7398)</w:t>
            </w:r>
          </w:p>
        </w:tc>
      </w:tr>
      <w:tr w:rsidR="00430D2A" w:rsidRPr="00430D2A" w:rsidTr="00430D2A">
        <w:tc>
          <w:tcPr>
            <w:tcW w:w="392" w:type="dxa"/>
          </w:tcPr>
          <w:p w:rsidR="00313D38" w:rsidRPr="00430D2A" w:rsidRDefault="00313D38" w:rsidP="00430D2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313D38" w:rsidRPr="00430D2A" w:rsidRDefault="009B68CC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การพิจารณา</w:t>
            </w:r>
          </w:p>
          <w:p w:rsidR="00313D38" w:rsidRPr="00430D2A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313D38" w:rsidRPr="00430D2A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เจ้าพนักงานท้องถิ่นดำเนินการตรวจสอบและพิจารณา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กรณีถูกต้อง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:rsidR="00313D38" w:rsidRPr="00430D2A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13D38" w:rsidRPr="00430D2A" w:rsidRDefault="00313D38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วัน</w:t>
            </w:r>
          </w:p>
        </w:tc>
        <w:tc>
          <w:tcPr>
            <w:tcW w:w="1985" w:type="dxa"/>
          </w:tcPr>
          <w:p w:rsidR="00430D2A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องค์การบริหารส่วนตำบลเมืองก๋ายอำเภอแม่แตง</w:t>
            </w:r>
          </w:p>
          <w:p w:rsidR="00313D38" w:rsidRPr="00430D2A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จังหวัดเชียงใหม่</w:t>
            </w:r>
          </w:p>
        </w:tc>
        <w:tc>
          <w:tcPr>
            <w:tcW w:w="2126" w:type="dxa"/>
          </w:tcPr>
          <w:p w:rsidR="00430D2A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ส่วนโยธา</w:t>
            </w:r>
            <w:r w:rsidR="00430D2A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</w:p>
          <w:p w:rsidR="00430D2A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เมืองก๋าย</w:t>
            </w:r>
          </w:p>
          <w:p w:rsidR="00313D38" w:rsidRPr="00430D2A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โทร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0-5331-7398)</w:t>
            </w:r>
          </w:p>
        </w:tc>
      </w:tr>
      <w:tr w:rsidR="00430D2A" w:rsidRPr="00430D2A" w:rsidTr="00430D2A">
        <w:tc>
          <w:tcPr>
            <w:tcW w:w="392" w:type="dxa"/>
          </w:tcPr>
          <w:p w:rsidR="00313D38" w:rsidRPr="00430D2A" w:rsidRDefault="00313D38" w:rsidP="00430D2A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:rsidR="00313D38" w:rsidRPr="00430D2A" w:rsidRDefault="009B68CC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การลงนาม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คณะกรรมการมีมติ</w:t>
            </w:r>
          </w:p>
          <w:p w:rsidR="00313D38" w:rsidRPr="00430D2A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313D38" w:rsidRPr="00430D2A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เจ้าพนักงานท้องถิ่นออกใบรับแจ้งและแจ้งให้ผู้แจ้งมารับใบรับแจ้ง</w:t>
            </w:r>
          </w:p>
          <w:p w:rsidR="00313D38" w:rsidRPr="00430D2A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13D38" w:rsidRPr="00430D2A" w:rsidRDefault="00313D38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วัน</w:t>
            </w:r>
          </w:p>
        </w:tc>
        <w:tc>
          <w:tcPr>
            <w:tcW w:w="1985" w:type="dxa"/>
          </w:tcPr>
          <w:p w:rsidR="00430D2A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องค์การบริหารส่วนตำบลเมืองก๋ายอำเภอแม่แตง</w:t>
            </w:r>
          </w:p>
          <w:p w:rsidR="00313D38" w:rsidRPr="00430D2A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จังหวัดเชียงใหม่</w:t>
            </w:r>
          </w:p>
        </w:tc>
        <w:tc>
          <w:tcPr>
            <w:tcW w:w="2126" w:type="dxa"/>
          </w:tcPr>
          <w:p w:rsidR="00430D2A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ส่วนโยธา</w:t>
            </w:r>
            <w:r w:rsidR="00430D2A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องค์การบริหารส่วนตำบล</w:t>
            </w:r>
          </w:p>
          <w:p w:rsidR="00430D2A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เมืองก๋าย</w:t>
            </w:r>
          </w:p>
          <w:p w:rsidR="00313D38" w:rsidRPr="00430D2A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โทร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0-5331-7398)</w:t>
            </w:r>
          </w:p>
        </w:tc>
      </w:tr>
    </w:tbl>
    <w:p w:rsidR="008D7B9E" w:rsidRPr="00430D2A" w:rsidRDefault="00C26ED0" w:rsidP="00430D2A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ระยะเวลาดำเนินการรวม</w:t>
      </w:r>
      <w:r w:rsidR="00430D2A" w:rsidRPr="00430D2A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  <w:lang w:bidi="th-TH"/>
        </w:rPr>
        <w:t>ไม่เกิน</w:t>
      </w: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 xml:space="preserve"> </w:t>
      </w:r>
      <w:r w:rsidR="009B68CC" w:rsidRPr="00430D2A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7 </w:t>
      </w:r>
      <w:r w:rsidR="009B68CC" w:rsidRPr="00430D2A">
        <w:rPr>
          <w:rFonts w:ascii="TH SarabunIT๙" w:hAnsi="TH SarabunIT๙" w:cs="TH SarabunIT๙"/>
          <w:b/>
          <w:bCs/>
          <w:noProof/>
          <w:sz w:val="32"/>
          <w:szCs w:val="32"/>
          <w:cs/>
          <w:lang w:bidi="th-TH"/>
        </w:rPr>
        <w:t>วัน</w:t>
      </w:r>
    </w:p>
    <w:p w:rsidR="008E2900" w:rsidRPr="00430D2A" w:rsidRDefault="008E2900" w:rsidP="00C26ED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A7734" w:rsidRPr="00430D2A" w:rsidRDefault="00AA7734" w:rsidP="00AA7734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19582A" w:rsidRPr="00430D2A" w:rsidRDefault="00430D2A" w:rsidP="00AA7734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9</w:t>
      </w:r>
      <w:r w:rsidR="00AA7734"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.1)</w:t>
      </w:r>
      <w:r w:rsidR="00AA7734"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 xml:space="preserve"> เอกสารยืนยันตัวตนที่ออกโดยหน่วยงานภาครัฐ</w:t>
      </w:r>
    </w:p>
    <w:tbl>
      <w:tblPr>
        <w:tblStyle w:val="a4"/>
        <w:tblW w:w="9889" w:type="dxa"/>
        <w:tblLayout w:type="fixed"/>
        <w:tblLook w:val="04A0"/>
      </w:tblPr>
      <w:tblGrid>
        <w:gridCol w:w="392"/>
        <w:gridCol w:w="2126"/>
        <w:gridCol w:w="1276"/>
        <w:gridCol w:w="1134"/>
        <w:gridCol w:w="1276"/>
        <w:gridCol w:w="1134"/>
        <w:gridCol w:w="2551"/>
      </w:tblGrid>
      <w:tr w:rsidR="00AC4ACB" w:rsidRPr="00430D2A" w:rsidTr="00430D2A">
        <w:trPr>
          <w:tblHeader/>
        </w:trPr>
        <w:tc>
          <w:tcPr>
            <w:tcW w:w="392" w:type="dxa"/>
            <w:vAlign w:val="center"/>
          </w:tcPr>
          <w:p w:rsidR="003C25A4" w:rsidRPr="00430D2A" w:rsidRDefault="003C25A4" w:rsidP="00914267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126" w:type="dxa"/>
            <w:vAlign w:val="center"/>
          </w:tcPr>
          <w:p w:rsidR="003C25A4" w:rsidRPr="00430D2A" w:rsidRDefault="003C25A4" w:rsidP="00914267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รายการเอกสารยืนยันตัวตน</w:t>
            </w:r>
          </w:p>
        </w:tc>
        <w:tc>
          <w:tcPr>
            <w:tcW w:w="1276" w:type="dxa"/>
            <w:vAlign w:val="center"/>
          </w:tcPr>
          <w:p w:rsidR="003C25A4" w:rsidRPr="00430D2A" w:rsidRDefault="00452B6B" w:rsidP="00452B6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หน่วยงาน</w:t>
            </w:r>
            <w:r w:rsidR="004E651F"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ภาครัฐ</w:t>
            </w: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ผู้ออกเอกสาร</w:t>
            </w:r>
          </w:p>
        </w:tc>
        <w:tc>
          <w:tcPr>
            <w:tcW w:w="1134" w:type="dxa"/>
            <w:vAlign w:val="center"/>
          </w:tcPr>
          <w:p w:rsidR="003C25A4" w:rsidRPr="00430D2A" w:rsidRDefault="003C25A4" w:rsidP="00914267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จำนวนเอกสาร</w:t>
            </w: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br/>
              <w:t>ฉบับจริง</w:t>
            </w:r>
          </w:p>
        </w:tc>
        <w:tc>
          <w:tcPr>
            <w:tcW w:w="1276" w:type="dxa"/>
            <w:vAlign w:val="center"/>
          </w:tcPr>
          <w:p w:rsidR="003C25A4" w:rsidRPr="00430D2A" w:rsidRDefault="003C25A4" w:rsidP="00914267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จำนวนเอกสาร</w:t>
            </w: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3C25A4" w:rsidRPr="00430D2A" w:rsidRDefault="003C25A4" w:rsidP="00452B6B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 xml:space="preserve">หน่วยนับเอกสาร </w:t>
            </w:r>
          </w:p>
        </w:tc>
        <w:tc>
          <w:tcPr>
            <w:tcW w:w="2551" w:type="dxa"/>
            <w:vAlign w:val="center"/>
          </w:tcPr>
          <w:p w:rsidR="003C25A4" w:rsidRPr="00430D2A" w:rsidRDefault="003C25A4" w:rsidP="00914267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AC4ACB" w:rsidRPr="00430D2A" w:rsidTr="00430D2A">
        <w:tc>
          <w:tcPr>
            <w:tcW w:w="392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2126" w:type="dxa"/>
          </w:tcPr>
          <w:p w:rsidR="00452B6B" w:rsidRPr="00430D2A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บัตรประจำตัวประชาชน</w:t>
            </w:r>
          </w:p>
        </w:tc>
        <w:tc>
          <w:tcPr>
            <w:tcW w:w="1276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ฉบับ</w:t>
            </w:r>
          </w:p>
        </w:tc>
        <w:tc>
          <w:tcPr>
            <w:tcW w:w="2551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C4ACB" w:rsidRPr="00430D2A" w:rsidTr="00430D2A">
        <w:tc>
          <w:tcPr>
            <w:tcW w:w="392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</w:p>
        </w:tc>
        <w:tc>
          <w:tcPr>
            <w:tcW w:w="2126" w:type="dxa"/>
          </w:tcPr>
          <w:p w:rsidR="00430D2A" w:rsidRDefault="00AC4ACB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หนังสือรับรอง</w:t>
            </w:r>
          </w:p>
          <w:p w:rsidR="00452B6B" w:rsidRPr="00430D2A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นิติบุคคล</w:t>
            </w:r>
          </w:p>
        </w:tc>
        <w:tc>
          <w:tcPr>
            <w:tcW w:w="1276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551" w:type="dxa"/>
          </w:tcPr>
          <w:p w:rsidR="00452B6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422EAB" w:rsidRPr="00430D2A" w:rsidRDefault="00422EAB" w:rsidP="0050561E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A10CDA" w:rsidRPr="00430D2A" w:rsidRDefault="00430D2A" w:rsidP="00A10CDA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9</w:t>
      </w:r>
      <w:r w:rsidR="00A10CDA"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.2)</w:t>
      </w:r>
      <w:r w:rsidR="00A10CDA"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 xml:space="preserve"> เอกสารอื่น ๆ สำหรับยื่นเพิ่มเติม</w:t>
      </w:r>
    </w:p>
    <w:tbl>
      <w:tblPr>
        <w:tblStyle w:val="a4"/>
        <w:tblW w:w="9889" w:type="dxa"/>
        <w:tblLayout w:type="fixed"/>
        <w:tblLook w:val="04A0"/>
      </w:tblPr>
      <w:tblGrid>
        <w:gridCol w:w="392"/>
        <w:gridCol w:w="2977"/>
        <w:gridCol w:w="1275"/>
        <w:gridCol w:w="993"/>
        <w:gridCol w:w="1134"/>
        <w:gridCol w:w="992"/>
        <w:gridCol w:w="2126"/>
      </w:tblGrid>
      <w:tr w:rsidR="00430D2A" w:rsidRPr="00430D2A" w:rsidTr="00B97FE2">
        <w:trPr>
          <w:tblHeader/>
        </w:trPr>
        <w:tc>
          <w:tcPr>
            <w:tcW w:w="392" w:type="dxa"/>
            <w:vAlign w:val="center"/>
          </w:tcPr>
          <w:p w:rsidR="00422EAB" w:rsidRPr="00430D2A" w:rsidRDefault="00422EAB" w:rsidP="0098687F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977" w:type="dxa"/>
            <w:vAlign w:val="center"/>
          </w:tcPr>
          <w:p w:rsidR="00422EAB" w:rsidRPr="00430D2A" w:rsidRDefault="00422EAB" w:rsidP="0098687F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รายการเอกสารยื่นเพิ่มเติม</w:t>
            </w:r>
          </w:p>
        </w:tc>
        <w:tc>
          <w:tcPr>
            <w:tcW w:w="1275" w:type="dxa"/>
            <w:vAlign w:val="center"/>
          </w:tcPr>
          <w:p w:rsidR="00422EAB" w:rsidRPr="00430D2A" w:rsidRDefault="004E651F" w:rsidP="001B2D2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หน่วยงานภาครัฐผู้ออกเอกสาร</w:t>
            </w:r>
          </w:p>
        </w:tc>
        <w:tc>
          <w:tcPr>
            <w:tcW w:w="993" w:type="dxa"/>
            <w:vAlign w:val="center"/>
          </w:tcPr>
          <w:p w:rsidR="00422EAB" w:rsidRPr="00430D2A" w:rsidRDefault="00422EAB" w:rsidP="001B2D23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จำนวนเอกสาร</w:t>
            </w: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br/>
              <w:t>ฉบับจริง</w:t>
            </w:r>
          </w:p>
        </w:tc>
        <w:tc>
          <w:tcPr>
            <w:tcW w:w="1134" w:type="dxa"/>
            <w:vAlign w:val="center"/>
          </w:tcPr>
          <w:p w:rsidR="00422EAB" w:rsidRPr="00430D2A" w:rsidRDefault="00422EAB" w:rsidP="001B2D23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จำนวนเอกสาร</w:t>
            </w: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422EAB" w:rsidRPr="00430D2A" w:rsidRDefault="00422EAB" w:rsidP="00FE5795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 xml:space="preserve">หน่วยนับเอกสาร </w:t>
            </w:r>
          </w:p>
        </w:tc>
        <w:tc>
          <w:tcPr>
            <w:tcW w:w="2126" w:type="dxa"/>
            <w:vAlign w:val="center"/>
          </w:tcPr>
          <w:p w:rsidR="00422EAB" w:rsidRPr="00430D2A" w:rsidRDefault="00422EAB" w:rsidP="001B2D23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430D2A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430D2A" w:rsidRPr="00430D2A" w:rsidTr="00B97FE2">
        <w:tc>
          <w:tcPr>
            <w:tcW w:w="3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:rsidR="00AC4ACB" w:rsidRPr="00430D2A" w:rsidRDefault="00AC4ACB" w:rsidP="00AC4AC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แผนผังบริเวณที่ประสงค์จะดำเนินการถมดิน</w:t>
            </w:r>
          </w:p>
        </w:tc>
        <w:tc>
          <w:tcPr>
            <w:tcW w:w="1275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AC4ACB" w:rsidRPr="00430D2A" w:rsidRDefault="005F6E27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430D2A" w:rsidRPr="00430D2A" w:rsidTr="00B97FE2">
        <w:tc>
          <w:tcPr>
            <w:tcW w:w="3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:rsidR="00AC4ACB" w:rsidRPr="00430D2A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แผนผังแสดงเขตที่ดินและที่ดินบริเวณข้างเคียง</w:t>
            </w:r>
          </w:p>
        </w:tc>
        <w:tc>
          <w:tcPr>
            <w:tcW w:w="1275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AC4ACB" w:rsidRPr="00430D2A" w:rsidRDefault="005F6E27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430D2A" w:rsidRPr="00430D2A" w:rsidTr="00B97FE2">
        <w:tc>
          <w:tcPr>
            <w:tcW w:w="3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</w:p>
        </w:tc>
        <w:tc>
          <w:tcPr>
            <w:tcW w:w="2977" w:type="dxa"/>
          </w:tcPr>
          <w:p w:rsidR="00AC4ACB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แบบแปลนรายการประกอบแบบแปลน</w:t>
            </w:r>
          </w:p>
          <w:p w:rsidR="00430D2A" w:rsidRPr="00430D2A" w:rsidRDefault="00430D2A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AC4ACB" w:rsidRPr="00430D2A" w:rsidRDefault="005F6E27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430D2A" w:rsidRPr="00430D2A" w:rsidTr="00B97FE2">
        <w:tc>
          <w:tcPr>
            <w:tcW w:w="3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4</w:t>
            </w:r>
          </w:p>
        </w:tc>
        <w:tc>
          <w:tcPr>
            <w:tcW w:w="2977" w:type="dxa"/>
          </w:tcPr>
          <w:p w:rsidR="00AC4ACB" w:rsidRPr="00430D2A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โฉนดที่ดิน</w:t>
            </w:r>
            <w:r w:rsidR="00B97FE2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น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.3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หรือ</w:t>
            </w:r>
            <w:r w:rsidR="00B97FE2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ค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.1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ขนาดเท่าต้นฉบับทุกหน้าพร้อมเจ้าของที่ดินลงนามรับรองสำเนาทุกหน้า</w:t>
            </w:r>
          </w:p>
        </w:tc>
        <w:tc>
          <w:tcPr>
            <w:tcW w:w="1275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AC4ACB" w:rsidRPr="00430D2A" w:rsidRDefault="005F6E27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430D2A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430D2A" w:rsidRPr="00430D2A" w:rsidTr="00B97FE2">
        <w:tc>
          <w:tcPr>
            <w:tcW w:w="3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</w:p>
        </w:tc>
        <w:tc>
          <w:tcPr>
            <w:tcW w:w="2977" w:type="dxa"/>
          </w:tcPr>
          <w:p w:rsidR="00AC4ACB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หนังสือมอบอำนาจกรณีให้บุคคลอื่นยื่นแจ้งการถมดิน</w:t>
            </w:r>
          </w:p>
          <w:p w:rsidR="00B97FE2" w:rsidRPr="00430D2A" w:rsidRDefault="00B97FE2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430D2A" w:rsidRPr="00430D2A" w:rsidTr="00B97FE2">
        <w:tc>
          <w:tcPr>
            <w:tcW w:w="3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</w:p>
        </w:tc>
        <w:tc>
          <w:tcPr>
            <w:tcW w:w="2977" w:type="dxa"/>
          </w:tcPr>
          <w:p w:rsidR="00AC4ACB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หนังสือยินยอมของเจ้าของที่ดินกรณีที่ดินบุคคลอื่น</w:t>
            </w:r>
          </w:p>
          <w:p w:rsidR="00B97FE2" w:rsidRPr="00430D2A" w:rsidRDefault="00B97FE2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430D2A" w:rsidRPr="00430D2A" w:rsidTr="00B97FE2">
        <w:tc>
          <w:tcPr>
            <w:tcW w:w="3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</w:p>
        </w:tc>
        <w:tc>
          <w:tcPr>
            <w:tcW w:w="2977" w:type="dxa"/>
          </w:tcPr>
          <w:p w:rsidR="00AC4ACB" w:rsidRPr="00430D2A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รายการคำนวณ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2,000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ตารางเมตรและมีความสูงของเนินดินตั้งแต่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เมตรขึ้นไปวิศวกรผู้ออกแบบและคำนวณต้องเป็นผู้ได้รับใบอนุญาตให้ประกอบวิชาชีพวิศวกรรมควบคุมสาขาวิศวกรรมโยธาไม่ต่ำกว่าระดับสามัญวิศวกรกรณีพื้นที่เกิน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2,000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ตารางเมตร</w:t>
            </w:r>
            <w:r w:rsidR="00B97FE2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และมีความสูงของเนินดินเกิน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มตรวิศวกรผู้ออกแบบและคำนวณต้องเป็นผู้ได้รับใบอนุญาตให้ประกอบวิชาชีพวิศวกรรมควบคุมสาขาวิศวกรรมโยธาระดับวุฒิวิศวกร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275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430D2A" w:rsidRPr="00430D2A" w:rsidTr="00B97FE2">
        <w:tc>
          <w:tcPr>
            <w:tcW w:w="3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</w:p>
        </w:tc>
        <w:tc>
          <w:tcPr>
            <w:tcW w:w="2977" w:type="dxa"/>
          </w:tcPr>
          <w:p w:rsidR="00AC4ACB" w:rsidRPr="00430D2A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ชื่อผู้ควบคุมงาน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2,000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ตารางเมตรและมีความสูงของเนินดินตั้งแต่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เมตรขึ้นไปต้องเป็นผู้ได้รับใบอนุญาตประกอบวิชาชีพวิศวกรรมควบคุมสาขาวิศวกรรมโยธา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275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430D2A" w:rsidRPr="00430D2A" w:rsidTr="00B97FE2">
        <w:tc>
          <w:tcPr>
            <w:tcW w:w="392" w:type="dxa"/>
          </w:tcPr>
          <w:p w:rsidR="00AC4ACB" w:rsidRPr="00430D2A" w:rsidRDefault="00AC4ACB" w:rsidP="00430D2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</w:p>
        </w:tc>
        <w:tc>
          <w:tcPr>
            <w:tcW w:w="2977" w:type="dxa"/>
          </w:tcPr>
          <w:p w:rsidR="00AC4ACB" w:rsidRDefault="00AC4ACB" w:rsidP="00AC4AC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ชื่อและที่อยู่ของผู้แจ้งการถมดิน</w:t>
            </w:r>
          </w:p>
          <w:p w:rsidR="00B97FE2" w:rsidRPr="00430D2A" w:rsidRDefault="00B97FE2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430D2A" w:rsidRDefault="00AC4ACB" w:rsidP="00B97FE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6C6C22" w:rsidRPr="00430D2A" w:rsidRDefault="006C6C22" w:rsidP="0050561E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A10CDA" w:rsidRPr="00430D2A" w:rsidRDefault="00A10CDA" w:rsidP="0050561E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ค่าธรรมเนียม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9780"/>
      </w:tblGrid>
      <w:tr w:rsidR="00A13B6C" w:rsidRPr="00430D2A" w:rsidTr="00090552">
        <w:tc>
          <w:tcPr>
            <w:tcW w:w="534" w:type="dxa"/>
          </w:tcPr>
          <w:p w:rsidR="00A13B6C" w:rsidRPr="00430D2A" w:rsidRDefault="00A13B6C" w:rsidP="008C1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811134" w:rsidRPr="00430D2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A13B6C" w:rsidRPr="00430D2A" w:rsidRDefault="00A13B6C" w:rsidP="008C139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ค</w:t>
            </w:r>
            <w:r w:rsidR="00430D2A"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่</w:t>
            </w: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าธรรมเนียมใบรับแจ</w:t>
            </w: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</w:t>
            </w: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งการขุดดินหรือถมดิน</w:t>
            </w:r>
          </w:p>
          <w:p w:rsidR="00E90756" w:rsidRPr="00430D2A" w:rsidRDefault="000F1309" w:rsidP="00E90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ค่าธรรมเนียม</w:t>
            </w:r>
            <w:r w:rsid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="00F5490C"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500 </w:t>
            </w:r>
            <w:r w:rsidR="00F5490C"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บาท</w:t>
            </w:r>
          </w:p>
          <w:p w:rsidR="00A13B6C" w:rsidRPr="00430D2A" w:rsidRDefault="00E90756" w:rsidP="00E90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หมายเหตุ 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ฉบับละ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430D2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br/>
            </w:r>
          </w:p>
        </w:tc>
      </w:tr>
      <w:tr w:rsidR="00A13B6C" w:rsidRPr="00430D2A" w:rsidTr="00090552">
        <w:tc>
          <w:tcPr>
            <w:tcW w:w="534" w:type="dxa"/>
          </w:tcPr>
          <w:p w:rsidR="00A13B6C" w:rsidRPr="00430D2A" w:rsidRDefault="00A13B6C" w:rsidP="008C1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="00811134" w:rsidRPr="00430D2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A13B6C" w:rsidRPr="00430D2A" w:rsidRDefault="00A13B6C" w:rsidP="008C139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ค</w:t>
            </w: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</w:t>
            </w: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าคัดสําเนาหรือเอกสาร</w:t>
            </w:r>
          </w:p>
          <w:p w:rsidR="00E90756" w:rsidRPr="00430D2A" w:rsidRDefault="000F1309" w:rsidP="00E90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ค่าธรรมเนียม</w:t>
            </w:r>
            <w:r w:rsidR="00735D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F5490C"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="00F5490C"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บาท</w:t>
            </w:r>
          </w:p>
          <w:p w:rsidR="00A13B6C" w:rsidRPr="00430D2A" w:rsidRDefault="00E90756" w:rsidP="00E90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หมายเหตุ 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ขนาด 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A4 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ราคา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หน้า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430D2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br/>
            </w:r>
          </w:p>
        </w:tc>
      </w:tr>
      <w:tr w:rsidR="00A13B6C" w:rsidRPr="00430D2A" w:rsidTr="00090552">
        <w:tc>
          <w:tcPr>
            <w:tcW w:w="534" w:type="dxa"/>
          </w:tcPr>
          <w:p w:rsidR="00A13B6C" w:rsidRPr="00430D2A" w:rsidRDefault="00A13B6C" w:rsidP="008C1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="00811134" w:rsidRPr="00430D2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A13B6C" w:rsidRPr="00430D2A" w:rsidRDefault="00A13B6C" w:rsidP="008C139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ค</w:t>
            </w: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</w:t>
            </w: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าพาหนะเดินทางไปตรวจสอบสถานทีขุดดินหรือถมดิน</w:t>
            </w:r>
          </w:p>
          <w:p w:rsidR="00E90756" w:rsidRPr="00430D2A" w:rsidRDefault="000F1309" w:rsidP="00E90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ค่าธรรมเนียม</w:t>
            </w:r>
            <w:r w:rsid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="00F5490C"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0 </w:t>
            </w:r>
            <w:r w:rsidR="00F5490C"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บาท</w:t>
            </w:r>
          </w:p>
          <w:p w:rsidR="00A13B6C" w:rsidRPr="00430D2A" w:rsidRDefault="00E90756" w:rsidP="00E90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หมายเหตุ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ให</w:t>
            </w:r>
            <w:r w:rsidR="0029237A"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้จ่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ายเท</w:t>
            </w:r>
            <w:r w:rsidR="0029237A"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่า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ที่จําเ</w:t>
            </w:r>
            <w:r w:rsidR="0029237A"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ป็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นและใช</w:t>
            </w:r>
            <w:r w:rsidR="0029237A"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้จ่ายไปจริง</w:t>
            </w:r>
            <w:r w:rsidR="0029237A" w:rsidRPr="00430D2A"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  <w:t>)</w:t>
            </w:r>
            <w:r w:rsidRPr="00430D2A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br/>
            </w:r>
          </w:p>
        </w:tc>
      </w:tr>
      <w:tr w:rsidR="00A13B6C" w:rsidRPr="00430D2A" w:rsidTr="00090552">
        <w:tc>
          <w:tcPr>
            <w:tcW w:w="534" w:type="dxa"/>
          </w:tcPr>
          <w:p w:rsidR="00A13B6C" w:rsidRPr="00430D2A" w:rsidRDefault="00A13B6C" w:rsidP="008C1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="00811134" w:rsidRPr="00430D2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A13B6C" w:rsidRPr="00430D2A" w:rsidRDefault="00A13B6C" w:rsidP="008C139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ค</w:t>
            </w: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</w:t>
            </w:r>
            <w:r w:rsidRPr="00430D2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าเบี้ยเลี้ยงในการเดินทางไปตรวจสอบสถานที่ขุดดินหรือถมดิน</w:t>
            </w:r>
          </w:p>
          <w:p w:rsidR="00E90756" w:rsidRPr="00430D2A" w:rsidRDefault="000F1309" w:rsidP="00E90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ค่าธรรมเนียม</w:t>
            </w:r>
            <w:r w:rsid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="00F5490C"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0 </w:t>
            </w:r>
            <w:r w:rsidR="00F5490C"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บาท</w:t>
            </w:r>
          </w:p>
          <w:p w:rsidR="00A13B6C" w:rsidRPr="00430D2A" w:rsidRDefault="00E90756" w:rsidP="00E90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หมาย</w:t>
            </w:r>
            <w:r w:rsidRPr="00B97F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เหตุ 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ให</w:t>
            </w:r>
            <w:r w:rsidR="0029237A"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้จ่ายเท่าที่จำเป็น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นตามระเบียบของทางราชการแ</w:t>
            </w:r>
            <w:r w:rsidR="0029237A"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ก่ผู้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ไปทํางานเ</w:t>
            </w:r>
            <w:r w:rsidR="0029237A"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ท่า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อัตราของทางราชการ</w:t>
            </w:r>
            <w:r w:rsidR="0029237A" w:rsidRP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B97FE2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br/>
            </w:r>
          </w:p>
        </w:tc>
      </w:tr>
    </w:tbl>
    <w:p w:rsidR="008E2900" w:rsidRPr="00430D2A" w:rsidRDefault="008E2900" w:rsidP="008E2900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216FA4" w:rsidRPr="00430D2A" w:rsidRDefault="00216FA4" w:rsidP="00216FA4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430D2A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ช่องทางการร้องเรียน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9639"/>
      </w:tblGrid>
      <w:tr w:rsidR="00EA6950" w:rsidRPr="00430D2A" w:rsidTr="00C1539D">
        <w:tc>
          <w:tcPr>
            <w:tcW w:w="534" w:type="dxa"/>
          </w:tcPr>
          <w:p w:rsidR="00EA6950" w:rsidRPr="00430D2A" w:rsidRDefault="00EA6950" w:rsidP="008C1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811134" w:rsidRPr="00430D2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A6950" w:rsidRPr="00430D2A" w:rsidRDefault="00EA6950" w:rsidP="00EA69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ช่องทางการร้องเรียน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ถ้าการให้บริการไม่เป็นไปตามข้อตกลงที่ระบุไว้ข้างต้นสามารถติดต่อเพื่อร้องเรียนได้ที่สำนักงานปลัดองค์การบริหารส่วนตำบลเมืองก๋ายโทรศัพท์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: 0-5331-7398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หรือเว็บไซต์ 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: http://www.muangkai.go.th</w:t>
            </w:r>
            <w:r w:rsidRPr="00430D2A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</w:tr>
      <w:tr w:rsidR="00EA6950" w:rsidRPr="00430D2A" w:rsidTr="00C1539D">
        <w:tc>
          <w:tcPr>
            <w:tcW w:w="534" w:type="dxa"/>
          </w:tcPr>
          <w:p w:rsidR="00EA6950" w:rsidRPr="00430D2A" w:rsidRDefault="00EA6950" w:rsidP="008C1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="00811134" w:rsidRPr="00430D2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A6950" w:rsidRPr="00430D2A" w:rsidRDefault="00EA6950" w:rsidP="00EA69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0D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ช่องทางการร้องเรียน</w:t>
            </w:r>
            <w:r w:rsidRPr="00430D2A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ผู้ว่าราชการจังหวัดเชียงใหม่</w:t>
            </w:r>
            <w:r w:rsidRPr="00430D2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B97F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  <w:r w:rsidR="00B97F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ผ่านศูนย์ดำรงธรรมประจำจังหวัดเชียงใหม่</w:t>
            </w:r>
            <w:r w:rsidRPr="00B97FE2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</w:tbl>
    <w:p w:rsidR="00D51311" w:rsidRPr="00B97FE2" w:rsidRDefault="00D51311" w:rsidP="00B97FE2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64558D" w:rsidRPr="00430D2A" w:rsidRDefault="0064558D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64558D" w:rsidRDefault="0064558D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B97FE2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B97FE2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B97FE2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B97FE2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B97FE2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B97FE2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B97FE2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B97FE2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B97FE2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B97FE2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B97FE2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B97FE2" w:rsidRDefault="00D715AC" w:rsidP="0064558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color w:val="0D0D0D" w:themeColor="text1" w:themeTint="F2"/>
          <w:sz w:val="32"/>
          <w:szCs w:val="32"/>
          <w:lang w:bidi="th-T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1.4pt;margin-top:-4.3pt;width:475.85pt;height:30.1pt;z-index:251659264;mso-position-horizontal-relative:margin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27">
              <w:txbxContent>
                <w:p w:rsidR="00B97FE2" w:rsidRPr="004E2BDB" w:rsidRDefault="00B97FE2" w:rsidP="00B97FE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ตัวอย่างแบบฟอร์ม</w:t>
                  </w:r>
                </w:p>
                <w:p w:rsidR="00B97FE2" w:rsidRPr="001965CC" w:rsidRDefault="00B97FE2" w:rsidP="00B97FE2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:rsidR="00B97FE2" w:rsidRPr="00B5752A" w:rsidRDefault="00B97FE2" w:rsidP="00B97FE2">
      <w:pPr>
        <w:pStyle w:val="af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057265" cy="8543925"/>
            <wp:effectExtent l="19050" t="0" r="635" b="0"/>
            <wp:docPr id="1" name="Picture 1" descr="hpq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qscan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FE2" w:rsidRPr="00B5752A" w:rsidRDefault="00B97FE2" w:rsidP="00B97FE2">
      <w:pPr>
        <w:pStyle w:val="af2"/>
        <w:rPr>
          <w:rFonts w:ascii="TH SarabunIT๙" w:hAnsi="TH SarabunIT๙" w:cs="TH SarabunIT๙"/>
          <w:sz w:val="32"/>
          <w:szCs w:val="32"/>
        </w:rPr>
      </w:pPr>
    </w:p>
    <w:p w:rsidR="00B97FE2" w:rsidRPr="00B5752A" w:rsidRDefault="00B97FE2" w:rsidP="00B97FE2">
      <w:pPr>
        <w:pStyle w:val="af2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B97FE2" w:rsidRPr="00B5752A" w:rsidRDefault="00B97FE2" w:rsidP="00B97FE2">
      <w:pPr>
        <w:pStyle w:val="af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144895" cy="8434705"/>
            <wp:effectExtent l="19050" t="0" r="8255" b="0"/>
            <wp:docPr id="2" name="Picture 2" descr="hpq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qscan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43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FE2" w:rsidRPr="00B5752A" w:rsidRDefault="00B97FE2" w:rsidP="00B97FE2">
      <w:pPr>
        <w:pStyle w:val="af2"/>
        <w:rPr>
          <w:rFonts w:ascii="TH SarabunIT๙" w:hAnsi="TH SarabunIT๙" w:cs="TH SarabunIT๙"/>
          <w:sz w:val="32"/>
          <w:szCs w:val="32"/>
        </w:rPr>
      </w:pPr>
    </w:p>
    <w:p w:rsidR="00B97FE2" w:rsidRPr="00B5752A" w:rsidRDefault="00B97FE2" w:rsidP="00B97FE2">
      <w:pPr>
        <w:pStyle w:val="af2"/>
        <w:rPr>
          <w:rFonts w:ascii="TH SarabunIT๙" w:hAnsi="TH SarabunIT๙" w:cs="TH SarabunIT๙"/>
          <w:sz w:val="32"/>
          <w:szCs w:val="32"/>
        </w:rPr>
      </w:pPr>
    </w:p>
    <w:p w:rsidR="00B97FE2" w:rsidRPr="00B5752A" w:rsidRDefault="00B97FE2" w:rsidP="00B97FE2">
      <w:pPr>
        <w:pStyle w:val="af2"/>
        <w:rPr>
          <w:rFonts w:ascii="TH SarabunIT๙" w:hAnsi="TH SarabunIT๙" w:cs="TH SarabunIT๙"/>
          <w:sz w:val="32"/>
          <w:szCs w:val="32"/>
        </w:rPr>
      </w:pPr>
    </w:p>
    <w:p w:rsidR="00B97FE2" w:rsidRPr="00B5752A" w:rsidRDefault="00B97FE2" w:rsidP="00B97FE2">
      <w:pPr>
        <w:pStyle w:val="af2"/>
        <w:rPr>
          <w:rFonts w:ascii="TH SarabunIT๙" w:hAnsi="TH SarabunIT๙" w:cs="TH SarabunIT๙"/>
          <w:sz w:val="32"/>
          <w:szCs w:val="32"/>
        </w:rPr>
      </w:pPr>
    </w:p>
    <w:p w:rsidR="00B97FE2" w:rsidRPr="00B5752A" w:rsidRDefault="00B97FE2" w:rsidP="00B97FE2">
      <w:pPr>
        <w:pStyle w:val="af2"/>
        <w:rPr>
          <w:rFonts w:ascii="TH SarabunIT๙" w:hAnsi="TH SarabunIT๙" w:cs="TH SarabunIT๙"/>
          <w:sz w:val="32"/>
          <w:szCs w:val="32"/>
        </w:rPr>
      </w:pPr>
    </w:p>
    <w:p w:rsidR="00B97FE2" w:rsidRPr="00B5752A" w:rsidRDefault="00B97FE2" w:rsidP="00B97FE2">
      <w:pPr>
        <w:pStyle w:val="af2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3F4A0D" w:rsidRPr="00B97FE2" w:rsidRDefault="00B97FE2" w:rsidP="00B97FE2">
      <w:pPr>
        <w:pStyle w:val="af2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15685" cy="8449310"/>
            <wp:effectExtent l="19050" t="0" r="0" b="0"/>
            <wp:docPr id="3" name="Picture 3" descr="hpq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pqscan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4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A0D" w:rsidRPr="00B97FE2" w:rsidSect="00430D2A">
      <w:headerReference w:type="default" r:id="rId11"/>
      <w:pgSz w:w="11907" w:h="16839" w:code="9"/>
      <w:pgMar w:top="1134" w:right="1134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B12" w:rsidRDefault="002B3B12" w:rsidP="00C81DB8">
      <w:pPr>
        <w:spacing w:after="0" w:line="240" w:lineRule="auto"/>
      </w:pPr>
      <w:r>
        <w:separator/>
      </w:r>
    </w:p>
  </w:endnote>
  <w:endnote w:type="continuationSeparator" w:id="1">
    <w:p w:rsidR="002B3B12" w:rsidRDefault="002B3B12" w:rsidP="00C81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B12" w:rsidRDefault="002B3B12" w:rsidP="00C81DB8">
      <w:pPr>
        <w:spacing w:after="0" w:line="240" w:lineRule="auto"/>
      </w:pPr>
      <w:r>
        <w:separator/>
      </w:r>
    </w:p>
  </w:footnote>
  <w:footnote w:type="continuationSeparator" w:id="1">
    <w:p w:rsidR="002B3B12" w:rsidRDefault="002B3B12" w:rsidP="00C81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IT๙" w:hAnsi="TH SarabunIT๙" w:cs="TH SarabunIT๙"/>
        <w:sz w:val="32"/>
        <w:szCs w:val="32"/>
      </w:rPr>
      <w:id w:val="2311050"/>
      <w:docPartObj>
        <w:docPartGallery w:val="Page Numbers (Top of Page)"/>
        <w:docPartUnique/>
      </w:docPartObj>
    </w:sdtPr>
    <w:sdtContent>
      <w:p w:rsidR="00430D2A" w:rsidRPr="00430D2A" w:rsidRDefault="00D715AC">
        <w:pPr>
          <w:pStyle w:val="ae"/>
          <w:jc w:val="right"/>
          <w:rPr>
            <w:rFonts w:ascii="TH SarabunIT๙" w:hAnsi="TH SarabunIT๙" w:cs="TH SarabunIT๙"/>
            <w:sz w:val="32"/>
            <w:szCs w:val="32"/>
          </w:rPr>
        </w:pPr>
        <w:r w:rsidRPr="00430D2A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430D2A" w:rsidRPr="00430D2A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430D2A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5F6E27" w:rsidRPr="005F6E27">
          <w:rPr>
            <w:rFonts w:ascii="TH SarabunIT๙" w:hAnsi="TH SarabunIT๙" w:cs="TH SarabunIT๙"/>
            <w:noProof/>
            <w:sz w:val="32"/>
            <w:szCs w:val="32"/>
            <w:lang w:val="th-TH" w:bidi="th-TH"/>
          </w:rPr>
          <w:t>3</w:t>
        </w:r>
        <w:r w:rsidRPr="00430D2A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C81DB8" w:rsidRDefault="00C81DB8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D22F4"/>
    <w:multiLevelType w:val="hybridMultilevel"/>
    <w:tmpl w:val="B13CEE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B567A"/>
    <w:multiLevelType w:val="hybridMultilevel"/>
    <w:tmpl w:val="2814CD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F50C5"/>
    <w:multiLevelType w:val="hybridMultilevel"/>
    <w:tmpl w:val="196A3B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A45EF"/>
    <w:multiLevelType w:val="hybridMultilevel"/>
    <w:tmpl w:val="564E4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275608"/>
    <w:multiLevelType w:val="hybridMultilevel"/>
    <w:tmpl w:val="55CCE8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93B4B"/>
    <w:multiLevelType w:val="hybridMultilevel"/>
    <w:tmpl w:val="EF4A9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90A2A"/>
    <w:multiLevelType w:val="hybridMultilevel"/>
    <w:tmpl w:val="08F26F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2F73C4"/>
    <w:multiLevelType w:val="hybridMultilevel"/>
    <w:tmpl w:val="92B6BF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C22FF6"/>
    <w:multiLevelType w:val="hybridMultilevel"/>
    <w:tmpl w:val="55CCE8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5829F4"/>
    <w:multiLevelType w:val="hybridMultilevel"/>
    <w:tmpl w:val="842AB23C"/>
    <w:lvl w:ilvl="0" w:tplc="6B5C22D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6D7F87"/>
    <w:multiLevelType w:val="hybridMultilevel"/>
    <w:tmpl w:val="40A66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10"/>
  </w:num>
  <w:num w:numId="8">
    <w:abstractNumId w:val="2"/>
  </w:num>
  <w:num w:numId="9">
    <w:abstractNumId w:val="4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771FD1"/>
    <w:rsid w:val="00013BC7"/>
    <w:rsid w:val="0002479E"/>
    <w:rsid w:val="000424A8"/>
    <w:rsid w:val="00045650"/>
    <w:rsid w:val="00067A20"/>
    <w:rsid w:val="00075E4A"/>
    <w:rsid w:val="00090552"/>
    <w:rsid w:val="00094F82"/>
    <w:rsid w:val="000C2AAC"/>
    <w:rsid w:val="000C466B"/>
    <w:rsid w:val="000F1309"/>
    <w:rsid w:val="00110F0C"/>
    <w:rsid w:val="00132E1B"/>
    <w:rsid w:val="00164004"/>
    <w:rsid w:val="0017533B"/>
    <w:rsid w:val="0018441F"/>
    <w:rsid w:val="0019582A"/>
    <w:rsid w:val="001B1C8D"/>
    <w:rsid w:val="001E05C0"/>
    <w:rsid w:val="00201E94"/>
    <w:rsid w:val="00210AAF"/>
    <w:rsid w:val="00216FA4"/>
    <w:rsid w:val="002440E7"/>
    <w:rsid w:val="00261D40"/>
    <w:rsid w:val="00263F10"/>
    <w:rsid w:val="00290086"/>
    <w:rsid w:val="00291120"/>
    <w:rsid w:val="0029237A"/>
    <w:rsid w:val="002B2D62"/>
    <w:rsid w:val="002B3B12"/>
    <w:rsid w:val="002B4D3D"/>
    <w:rsid w:val="002C3E03"/>
    <w:rsid w:val="002D1F29"/>
    <w:rsid w:val="00313D38"/>
    <w:rsid w:val="003240F6"/>
    <w:rsid w:val="00352D56"/>
    <w:rsid w:val="00353030"/>
    <w:rsid w:val="00357299"/>
    <w:rsid w:val="00394708"/>
    <w:rsid w:val="003C25A4"/>
    <w:rsid w:val="003F489A"/>
    <w:rsid w:val="003F4A0D"/>
    <w:rsid w:val="00422EAB"/>
    <w:rsid w:val="00430D2A"/>
    <w:rsid w:val="00444BFB"/>
    <w:rsid w:val="00452B6B"/>
    <w:rsid w:val="004C0C85"/>
    <w:rsid w:val="004C3BDE"/>
    <w:rsid w:val="004E30D6"/>
    <w:rsid w:val="004E5749"/>
    <w:rsid w:val="004E651F"/>
    <w:rsid w:val="0050561E"/>
    <w:rsid w:val="005223AF"/>
    <w:rsid w:val="00541A32"/>
    <w:rsid w:val="00575FAF"/>
    <w:rsid w:val="00593E8D"/>
    <w:rsid w:val="005C6B68"/>
    <w:rsid w:val="005F6E27"/>
    <w:rsid w:val="00600A25"/>
    <w:rsid w:val="00601592"/>
    <w:rsid w:val="006437C0"/>
    <w:rsid w:val="0064558D"/>
    <w:rsid w:val="0065175D"/>
    <w:rsid w:val="00686AAA"/>
    <w:rsid w:val="006974B7"/>
    <w:rsid w:val="006B37B7"/>
    <w:rsid w:val="006C07C4"/>
    <w:rsid w:val="006C6C22"/>
    <w:rsid w:val="00707AED"/>
    <w:rsid w:val="00712638"/>
    <w:rsid w:val="00735D57"/>
    <w:rsid w:val="00760D0B"/>
    <w:rsid w:val="00761FD0"/>
    <w:rsid w:val="00771FD1"/>
    <w:rsid w:val="00781575"/>
    <w:rsid w:val="007851BE"/>
    <w:rsid w:val="00790214"/>
    <w:rsid w:val="00793306"/>
    <w:rsid w:val="007E1E74"/>
    <w:rsid w:val="00811134"/>
    <w:rsid w:val="0085230C"/>
    <w:rsid w:val="00862FC5"/>
    <w:rsid w:val="0087182F"/>
    <w:rsid w:val="0087509D"/>
    <w:rsid w:val="008A3CB7"/>
    <w:rsid w:val="008B3521"/>
    <w:rsid w:val="008D7B9E"/>
    <w:rsid w:val="008E2900"/>
    <w:rsid w:val="00914267"/>
    <w:rsid w:val="00934C64"/>
    <w:rsid w:val="00982CD7"/>
    <w:rsid w:val="00983E7C"/>
    <w:rsid w:val="0098687F"/>
    <w:rsid w:val="00995D16"/>
    <w:rsid w:val="009A11E7"/>
    <w:rsid w:val="009A1805"/>
    <w:rsid w:val="009B06C0"/>
    <w:rsid w:val="009B68CC"/>
    <w:rsid w:val="009B7715"/>
    <w:rsid w:val="00A05B9B"/>
    <w:rsid w:val="00A10CDA"/>
    <w:rsid w:val="00A13B6C"/>
    <w:rsid w:val="00A47E94"/>
    <w:rsid w:val="00AA7734"/>
    <w:rsid w:val="00AC4ACB"/>
    <w:rsid w:val="00AE6A9D"/>
    <w:rsid w:val="00AF4A06"/>
    <w:rsid w:val="00B23DA2"/>
    <w:rsid w:val="00B509FC"/>
    <w:rsid w:val="00B572E9"/>
    <w:rsid w:val="00B95782"/>
    <w:rsid w:val="00B97FE2"/>
    <w:rsid w:val="00BC5DA7"/>
    <w:rsid w:val="00BF6CA4"/>
    <w:rsid w:val="00C07C53"/>
    <w:rsid w:val="00C1539D"/>
    <w:rsid w:val="00C21238"/>
    <w:rsid w:val="00C26ED0"/>
    <w:rsid w:val="00C3045F"/>
    <w:rsid w:val="00C77AEA"/>
    <w:rsid w:val="00C81DB8"/>
    <w:rsid w:val="00CA51BD"/>
    <w:rsid w:val="00CD3DDC"/>
    <w:rsid w:val="00CE4A67"/>
    <w:rsid w:val="00CE687B"/>
    <w:rsid w:val="00CF27C9"/>
    <w:rsid w:val="00D0421D"/>
    <w:rsid w:val="00D1127F"/>
    <w:rsid w:val="00D13F2E"/>
    <w:rsid w:val="00D239AD"/>
    <w:rsid w:val="00D2626C"/>
    <w:rsid w:val="00D3016A"/>
    <w:rsid w:val="00D317AD"/>
    <w:rsid w:val="00D5060E"/>
    <w:rsid w:val="00D51311"/>
    <w:rsid w:val="00D715AC"/>
    <w:rsid w:val="00E00F3F"/>
    <w:rsid w:val="00E01AA0"/>
    <w:rsid w:val="00E06DC1"/>
    <w:rsid w:val="00E279FB"/>
    <w:rsid w:val="00E33AD5"/>
    <w:rsid w:val="00E56012"/>
    <w:rsid w:val="00E668EE"/>
    <w:rsid w:val="00E90756"/>
    <w:rsid w:val="00E97AE3"/>
    <w:rsid w:val="00EA6950"/>
    <w:rsid w:val="00EB5853"/>
    <w:rsid w:val="00EC08A9"/>
    <w:rsid w:val="00EF0DAF"/>
    <w:rsid w:val="00F028A3"/>
    <w:rsid w:val="00F064C0"/>
    <w:rsid w:val="00F5490C"/>
    <w:rsid w:val="00F62F55"/>
    <w:rsid w:val="00F8122B"/>
    <w:rsid w:val="00FE45C1"/>
    <w:rsid w:val="00FE5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7AD"/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239AD"/>
    <w:rPr>
      <w:color w:val="808080"/>
    </w:rPr>
  </w:style>
  <w:style w:type="table" w:styleId="a4">
    <w:name w:val="Table Grid"/>
    <w:basedOn w:val="a1"/>
    <w:uiPriority w:val="59"/>
    <w:rsid w:val="00D23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239AD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1B1C8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B1C8D"/>
    <w:pPr>
      <w:spacing w:line="240" w:lineRule="auto"/>
    </w:pPr>
    <w:rPr>
      <w:sz w:val="20"/>
      <w:szCs w:val="20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1B1C8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B1C8D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1B1C8D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B1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1B1C8D"/>
    <w:rPr>
      <w:rFonts w:ascii="Segoe UI" w:hAnsi="Segoe UI" w:cs="Segoe UI"/>
      <w:sz w:val="18"/>
      <w:szCs w:val="18"/>
    </w:rPr>
  </w:style>
  <w:style w:type="character" w:customStyle="1" w:styleId="text-danger">
    <w:name w:val="text-danger"/>
    <w:basedOn w:val="a0"/>
    <w:rsid w:val="00132E1B"/>
  </w:style>
  <w:style w:type="character" w:customStyle="1" w:styleId="apple-converted-space">
    <w:name w:val="apple-converted-space"/>
    <w:basedOn w:val="a0"/>
    <w:rsid w:val="00132E1B"/>
  </w:style>
  <w:style w:type="character" w:styleId="ad">
    <w:name w:val="Hyperlink"/>
    <w:basedOn w:val="a0"/>
    <w:uiPriority w:val="99"/>
    <w:semiHidden/>
    <w:unhideWhenUsed/>
    <w:rsid w:val="00132E1B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81DB8"/>
  </w:style>
  <w:style w:type="paragraph" w:styleId="af0">
    <w:name w:val="footer"/>
    <w:basedOn w:val="a"/>
    <w:link w:val="af1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81DB8"/>
  </w:style>
  <w:style w:type="paragraph" w:styleId="af2">
    <w:name w:val="No Spacing"/>
    <w:link w:val="af3"/>
    <w:uiPriority w:val="1"/>
    <w:qFormat/>
    <w:rsid w:val="00B97FE2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customStyle="1" w:styleId="af3">
    <w:name w:val="ไม่มีการเว้นระยะห่าง อักขระ"/>
    <w:link w:val="af2"/>
    <w:uiPriority w:val="1"/>
    <w:rsid w:val="00B97FE2"/>
    <w:rPr>
      <w:rFonts w:ascii="Times New Roman" w:eastAsia="Times New Roman" w:hAnsi="Times New Roman" w:cs="Angsana New"/>
      <w:sz w:val="24"/>
      <w:szCs w:val="28"/>
      <w:lang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\Downloads\Manual310358V2_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7F4CC-3399-4D5C-8F49-6F3222FC6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Manual310358V2_4.dotx</Template>
  <TotalTime>681</TotalTime>
  <Pages>7</Pages>
  <Words>863</Words>
  <Characters>4920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Admin</cp:lastModifiedBy>
  <cp:revision>86</cp:revision>
  <cp:lastPrinted>2015-03-02T15:12:00Z</cp:lastPrinted>
  <dcterms:created xsi:type="dcterms:W3CDTF">2015-04-23T03:41:00Z</dcterms:created>
  <dcterms:modified xsi:type="dcterms:W3CDTF">2015-07-22T03:43:00Z</dcterms:modified>
</cp:coreProperties>
</file>